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195" w:rsidRDefault="00C70195"/>
    <w:p w:rsidR="00C70195" w:rsidRDefault="00C70195"/>
    <w:p w:rsidR="00C70195" w:rsidRDefault="00C70195"/>
    <w:tbl>
      <w:tblPr>
        <w:tblW w:w="9777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60"/>
        <w:gridCol w:w="9117"/>
      </w:tblGrid>
      <w:tr w:rsidR="00561126" w:rsidRPr="005653CF" w:rsidTr="00311396">
        <w:trPr>
          <w:trHeight w:val="300"/>
        </w:trPr>
        <w:tc>
          <w:tcPr>
            <w:tcW w:w="9777" w:type="dxa"/>
            <w:gridSpan w:val="2"/>
            <w:tcBorders>
              <w:top w:val="nil"/>
              <w:bottom w:val="single" w:sz="4" w:space="0" w:color="auto"/>
            </w:tcBorders>
            <w:noWrap/>
            <w:vAlign w:val="center"/>
          </w:tcPr>
          <w:p w:rsidR="00C70195" w:rsidRPr="008C4B8A" w:rsidRDefault="00C70195" w:rsidP="00C70195">
            <w:pPr>
              <w:rPr>
                <w:b/>
                <w:color w:val="660033"/>
              </w:rPr>
            </w:pPr>
            <w:r w:rsidRPr="008C4B8A">
              <w:rPr>
                <w:b/>
                <w:color w:val="660033"/>
              </w:rPr>
              <w:t xml:space="preserve">AUB dit formulier </w:t>
            </w:r>
            <w:r>
              <w:rPr>
                <w:b/>
                <w:color w:val="660033"/>
              </w:rPr>
              <w:t xml:space="preserve">volledig en </w:t>
            </w:r>
            <w:r w:rsidRPr="008C4B8A">
              <w:rPr>
                <w:b/>
                <w:color w:val="660033"/>
              </w:rPr>
              <w:t>digitaal invullen</w:t>
            </w:r>
          </w:p>
          <w:p w:rsidR="00561126" w:rsidRPr="005653CF" w:rsidRDefault="00561126" w:rsidP="00311396">
            <w:pPr>
              <w:rPr>
                <w:b/>
                <w:bCs/>
                <w:color w:val="0000FF"/>
                <w:szCs w:val="20"/>
              </w:rPr>
            </w:pPr>
            <w:bookmarkStart w:id="0" w:name="_GoBack"/>
            <w:bookmarkEnd w:id="0"/>
          </w:p>
        </w:tc>
      </w:tr>
      <w:tr w:rsidR="00561126" w:rsidRPr="005653CF" w:rsidTr="00311396">
        <w:trPr>
          <w:trHeight w:val="30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126" w:rsidRPr="005653CF" w:rsidRDefault="00561126" w:rsidP="00311396">
            <w:pPr>
              <w:spacing w:before="60" w:after="60"/>
              <w:rPr>
                <w:szCs w:val="20"/>
              </w:rPr>
            </w:pP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1126" w:rsidRDefault="00561126" w:rsidP="00311396">
            <w:pPr>
              <w:spacing w:before="60" w:after="60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Indiening bij Ziekenhuis: </w:t>
            </w:r>
            <w:bookmarkStart w:id="1" w:name="Text2"/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  <w:bookmarkEnd w:id="1"/>
          </w:p>
          <w:p w:rsidR="00561126" w:rsidRPr="005653CF" w:rsidRDefault="00561126" w:rsidP="00311396">
            <w:pPr>
              <w:rPr>
                <w:b/>
                <w:bCs/>
                <w:szCs w:val="20"/>
              </w:rPr>
            </w:pPr>
            <w:r w:rsidRPr="00C818B2">
              <w:rPr>
                <w:i/>
                <w:sz w:val="18"/>
                <w:szCs w:val="18"/>
              </w:rPr>
              <w:t>Lokaal studienummer:</w:t>
            </w:r>
            <w:r w:rsidRPr="005653CF">
              <w:rPr>
                <w:szCs w:val="20"/>
              </w:rPr>
              <w:t xml:space="preserve">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</w:tc>
      </w:tr>
      <w:tr w:rsidR="00561126" w:rsidRPr="005653CF" w:rsidTr="00311396">
        <w:trPr>
          <w:trHeight w:val="30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126" w:rsidRPr="005653CF" w:rsidRDefault="00561126" w:rsidP="00311396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t>1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1126" w:rsidRPr="005653CF" w:rsidRDefault="00561126" w:rsidP="00311396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Acroniem / korte studie titel (Nederlands)</w:t>
            </w:r>
            <w:r w:rsidRPr="005653CF">
              <w:rPr>
                <w:szCs w:val="20"/>
              </w:rPr>
              <w:t xml:space="preserve">: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</w:tc>
      </w:tr>
      <w:tr w:rsidR="00561126" w:rsidRPr="005653CF" w:rsidTr="004E234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1126" w:rsidRPr="005653CF" w:rsidRDefault="00561126" w:rsidP="004E2343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t>2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61126" w:rsidRDefault="00561126" w:rsidP="00561126">
            <w:pPr>
              <w:spacing w:before="60" w:after="6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Type amendement (meerdere hokjes mogelijk)</w:t>
            </w:r>
          </w:p>
          <w:p w:rsidR="00561126" w:rsidRDefault="002643D2" w:rsidP="00561126">
            <w:pPr>
              <w:spacing w:before="60" w:after="60"/>
              <w:rPr>
                <w:bCs/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E7079D">
              <w:rPr>
                <w:bCs/>
                <w:szCs w:val="20"/>
              </w:rPr>
              <w:t>Contract wijziging</w:t>
            </w:r>
          </w:p>
          <w:p w:rsidR="00E7079D" w:rsidRDefault="002643D2" w:rsidP="00561126">
            <w:pPr>
              <w:spacing w:before="60" w:after="60"/>
              <w:rPr>
                <w:bCs/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E7079D">
              <w:rPr>
                <w:bCs/>
                <w:szCs w:val="20"/>
              </w:rPr>
              <w:t xml:space="preserve">Protocol </w:t>
            </w:r>
            <w:r w:rsidR="00AD610B">
              <w:rPr>
                <w:bCs/>
                <w:szCs w:val="20"/>
              </w:rPr>
              <w:t xml:space="preserve">/ PIF </w:t>
            </w:r>
            <w:r w:rsidR="00E7079D">
              <w:rPr>
                <w:bCs/>
                <w:szCs w:val="20"/>
              </w:rPr>
              <w:t>wijziging</w:t>
            </w:r>
          </w:p>
          <w:p w:rsidR="00E7079D" w:rsidRDefault="002643D2" w:rsidP="00561126">
            <w:pPr>
              <w:spacing w:before="60" w:after="60"/>
              <w:rPr>
                <w:bCs/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E7079D">
              <w:rPr>
                <w:bCs/>
                <w:szCs w:val="20"/>
              </w:rPr>
              <w:t>Wijziging verrichtingen (medisch) ondersteunende diensten</w:t>
            </w:r>
            <w:r w:rsidR="00695E77">
              <w:rPr>
                <w:bCs/>
                <w:szCs w:val="20"/>
              </w:rPr>
              <w:t xml:space="preserve"> </w:t>
            </w:r>
          </w:p>
          <w:p w:rsidR="00695E77" w:rsidRPr="00695E77" w:rsidRDefault="002643D2" w:rsidP="00321559">
            <w:pPr>
              <w:spacing w:before="60" w:after="60"/>
              <w:ind w:left="542" w:hanging="542"/>
              <w:rPr>
                <w:bCs/>
                <w:i/>
                <w:szCs w:val="20"/>
              </w:rPr>
            </w:pPr>
            <w:r>
              <w:rPr>
                <w:i/>
                <w:szCs w:val="20"/>
              </w:rPr>
              <w:t xml:space="preserve">           </w:t>
            </w:r>
            <w:r w:rsidR="00695E77" w:rsidRPr="00695E77">
              <w:rPr>
                <w:i/>
                <w:szCs w:val="20"/>
              </w:rPr>
              <w:t>(Aanvinken indien deze bv. meer/minder/andere werkzaamheden gaan verrichten</w:t>
            </w:r>
            <w:r w:rsidR="00321559">
              <w:rPr>
                <w:i/>
                <w:szCs w:val="20"/>
              </w:rPr>
              <w:t xml:space="preserve"> of</w:t>
            </w:r>
            <w:r>
              <w:rPr>
                <w:i/>
                <w:szCs w:val="20"/>
              </w:rPr>
              <w:t xml:space="preserve"> </w:t>
            </w:r>
            <w:r w:rsidR="00321559">
              <w:rPr>
                <w:i/>
                <w:szCs w:val="20"/>
              </w:rPr>
              <w:t xml:space="preserve">als </w:t>
            </w:r>
            <w:r>
              <w:rPr>
                <w:i/>
                <w:szCs w:val="20"/>
              </w:rPr>
              <w:t>nieuw</w:t>
            </w:r>
            <w:r w:rsidR="00321559">
              <w:rPr>
                <w:i/>
                <w:szCs w:val="20"/>
              </w:rPr>
              <w:t>e partij</w:t>
            </w:r>
            <w:r>
              <w:rPr>
                <w:i/>
                <w:szCs w:val="20"/>
              </w:rPr>
              <w:t xml:space="preserve"> </w:t>
            </w:r>
            <w:r w:rsidR="00321559">
              <w:rPr>
                <w:i/>
                <w:szCs w:val="20"/>
              </w:rPr>
              <w:t>bij de studie worden</w:t>
            </w:r>
            <w:r>
              <w:rPr>
                <w:i/>
                <w:szCs w:val="20"/>
              </w:rPr>
              <w:t xml:space="preserve"> betrokken</w:t>
            </w:r>
            <w:r w:rsidR="00695E77" w:rsidRPr="00695E77">
              <w:rPr>
                <w:i/>
                <w:szCs w:val="20"/>
              </w:rPr>
              <w:t>)</w:t>
            </w:r>
          </w:p>
          <w:p w:rsidR="002643D2" w:rsidRPr="005653CF" w:rsidRDefault="002643D2" w:rsidP="00561126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695E77">
              <w:rPr>
                <w:szCs w:val="20"/>
              </w:rPr>
              <w:t>Anders</w:t>
            </w:r>
            <w:r w:rsidR="005C452D">
              <w:rPr>
                <w:szCs w:val="20"/>
              </w:rPr>
              <w:t xml:space="preserve"> </w:t>
            </w:r>
            <w:r w:rsidR="00254B41">
              <w:rPr>
                <w:szCs w:val="20"/>
              </w:rPr>
              <w:t>(specificeren bij korte omschrijving)</w:t>
            </w:r>
          </w:p>
        </w:tc>
      </w:tr>
      <w:tr w:rsidR="0030510A" w:rsidRPr="005653CF" w:rsidTr="0030510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0510A" w:rsidRPr="005653CF" w:rsidRDefault="0030510A" w:rsidP="00780460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54B41" w:rsidRPr="0030510A" w:rsidRDefault="0030510A" w:rsidP="0030510A">
            <w:pPr>
              <w:spacing w:before="60" w:after="60"/>
              <w:rPr>
                <w:b/>
                <w:bCs/>
                <w:szCs w:val="20"/>
              </w:rPr>
            </w:pPr>
            <w:r w:rsidRPr="00E57944">
              <w:rPr>
                <w:b/>
                <w:bCs/>
                <w:szCs w:val="20"/>
              </w:rPr>
              <w:t>Datum goedkeuring amendement door METC/CCMO</w:t>
            </w:r>
            <w:r w:rsidRPr="0030510A">
              <w:rPr>
                <w:b/>
                <w:bCs/>
                <w:szCs w:val="20"/>
              </w:rPr>
              <w:t xml:space="preserve">: </w:t>
            </w:r>
            <w:r w:rsidRPr="0030510A">
              <w:rPr>
                <w:b/>
                <w:bCs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0510A">
              <w:rPr>
                <w:b/>
                <w:bCs/>
                <w:szCs w:val="20"/>
              </w:rPr>
              <w:instrText xml:space="preserve"> FORMTEXT </w:instrText>
            </w:r>
            <w:r w:rsidRPr="0030510A">
              <w:rPr>
                <w:b/>
                <w:bCs/>
                <w:szCs w:val="20"/>
              </w:rPr>
            </w:r>
            <w:r w:rsidRPr="0030510A">
              <w:rPr>
                <w:b/>
                <w:bCs/>
                <w:szCs w:val="20"/>
              </w:rPr>
              <w:fldChar w:fldCharType="separate"/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fldChar w:fldCharType="end"/>
            </w:r>
          </w:p>
        </w:tc>
      </w:tr>
      <w:tr w:rsidR="00561126" w:rsidRPr="005653CF" w:rsidTr="00254B4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1126" w:rsidRPr="005653CF" w:rsidRDefault="0030510A" w:rsidP="0030510A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4</w:t>
            </w:r>
            <w:r w:rsidR="00561126" w:rsidRPr="005653CF">
              <w:rPr>
                <w:szCs w:val="20"/>
              </w:rPr>
              <w:t> 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43D2" w:rsidRPr="00254B41" w:rsidRDefault="00254B41" w:rsidP="00254B41">
            <w:pPr>
              <w:spacing w:before="60" w:after="60"/>
              <w:rPr>
                <w:b/>
                <w:szCs w:val="20"/>
              </w:rPr>
            </w:pPr>
            <w:r>
              <w:rPr>
                <w:b/>
                <w:szCs w:val="20"/>
              </w:rPr>
              <w:t>Amendement</w:t>
            </w:r>
            <w:r w:rsidRPr="00254B41">
              <w:rPr>
                <w:b/>
                <w:szCs w:val="20"/>
              </w:rPr>
              <w:t xml:space="preserve">nummer METC: </w:t>
            </w:r>
            <w:r w:rsidRPr="0030510A">
              <w:rPr>
                <w:b/>
                <w:bCs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0510A">
              <w:rPr>
                <w:b/>
                <w:bCs/>
                <w:szCs w:val="20"/>
              </w:rPr>
              <w:instrText xml:space="preserve"> FORMTEXT </w:instrText>
            </w:r>
            <w:r w:rsidRPr="0030510A">
              <w:rPr>
                <w:b/>
                <w:bCs/>
                <w:szCs w:val="20"/>
              </w:rPr>
            </w:r>
            <w:r w:rsidRPr="0030510A">
              <w:rPr>
                <w:b/>
                <w:bCs/>
                <w:szCs w:val="20"/>
              </w:rPr>
              <w:fldChar w:fldCharType="separate"/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fldChar w:fldCharType="end"/>
            </w:r>
          </w:p>
        </w:tc>
      </w:tr>
      <w:tr w:rsidR="00254B41" w:rsidRPr="005653CF" w:rsidTr="00254B41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4B41" w:rsidRDefault="00254B41" w:rsidP="0030510A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9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54B41" w:rsidRDefault="00254B41" w:rsidP="00254B41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Korte omschrijving</w:t>
            </w:r>
            <w:r>
              <w:rPr>
                <w:b/>
                <w:bCs/>
                <w:szCs w:val="20"/>
              </w:rPr>
              <w:t xml:space="preserve"> Amendement (toelichting verplicht)</w:t>
            </w:r>
            <w:r w:rsidRPr="005653CF">
              <w:rPr>
                <w:szCs w:val="20"/>
              </w:rPr>
              <w:t xml:space="preserve">: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  <w:p w:rsidR="00254B41" w:rsidRPr="005653CF" w:rsidRDefault="00254B41" w:rsidP="00695E77">
            <w:pPr>
              <w:spacing w:before="60" w:after="60"/>
              <w:rPr>
                <w:b/>
                <w:bCs/>
                <w:szCs w:val="20"/>
              </w:rPr>
            </w:pPr>
          </w:p>
        </w:tc>
      </w:tr>
    </w:tbl>
    <w:p w:rsidR="00561126" w:rsidRDefault="00561126" w:rsidP="00561126">
      <w:pPr>
        <w:rPr>
          <w:i/>
        </w:rPr>
      </w:pPr>
    </w:p>
    <w:p w:rsidR="005C452D" w:rsidRDefault="005C452D" w:rsidP="00561126">
      <w:pPr>
        <w:rPr>
          <w:i/>
        </w:rPr>
      </w:pPr>
      <w:r>
        <w:rPr>
          <w:i/>
        </w:rPr>
        <w:t>Mede aanleveren indien beschikbaar:</w:t>
      </w:r>
    </w:p>
    <w:p w:rsidR="005C452D" w:rsidRDefault="005C452D" w:rsidP="00561126">
      <w:pPr>
        <w:rPr>
          <w:i/>
        </w:rPr>
      </w:pPr>
      <w:r>
        <w:rPr>
          <w:i/>
        </w:rPr>
        <w:t>METC oordeel akkoord Amendement</w:t>
      </w:r>
    </w:p>
    <w:p w:rsidR="005C452D" w:rsidRDefault="005C452D" w:rsidP="00561126">
      <w:pPr>
        <w:rPr>
          <w:i/>
        </w:rPr>
      </w:pPr>
      <w:r>
        <w:rPr>
          <w:i/>
        </w:rPr>
        <w:t xml:space="preserve">Aangepaste documenten (denk aan protocol, PIF, contract (bijlage), </w:t>
      </w:r>
      <w:proofErr w:type="spellStart"/>
      <w:r>
        <w:rPr>
          <w:i/>
        </w:rPr>
        <w:t>etc</w:t>
      </w:r>
      <w:proofErr w:type="spellEnd"/>
      <w:r>
        <w:rPr>
          <w:i/>
        </w:rPr>
        <w:t>)</w:t>
      </w:r>
    </w:p>
    <w:p w:rsidR="0030510A" w:rsidRPr="00304441" w:rsidRDefault="0030510A" w:rsidP="00561126">
      <w:pPr>
        <w:rPr>
          <w:i/>
        </w:rPr>
      </w:pPr>
    </w:p>
    <w:sectPr w:rsidR="0030510A" w:rsidRPr="00304441" w:rsidSect="00D45A8C">
      <w:headerReference w:type="default" r:id="rId8"/>
      <w:footerReference w:type="default" r:id="rId9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C88" w:rsidRDefault="00661C88" w:rsidP="00561126">
      <w:r>
        <w:separator/>
      </w:r>
    </w:p>
  </w:endnote>
  <w:endnote w:type="continuationSeparator" w:id="0">
    <w:p w:rsidR="00661C88" w:rsidRDefault="00661C88" w:rsidP="00561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100" w:rsidRPr="00EC3D80" w:rsidRDefault="005C452D" w:rsidP="00EC3D80">
    <w:pPr>
      <w:pStyle w:val="Voettekst"/>
      <w:tabs>
        <w:tab w:val="clear" w:pos="4536"/>
        <w:tab w:val="clear" w:pos="9072"/>
        <w:tab w:val="left" w:pos="7371"/>
      </w:tabs>
      <w:rPr>
        <w:sz w:val="16"/>
        <w:szCs w:val="16"/>
      </w:rPr>
    </w:pPr>
    <w:r>
      <w:tab/>
    </w:r>
    <w:r w:rsidRPr="00EC3D80">
      <w:rPr>
        <w:sz w:val="16"/>
        <w:szCs w:val="16"/>
      </w:rPr>
      <w:t>Versie</w:t>
    </w:r>
    <w:r w:rsidR="00DE1BD1">
      <w:rPr>
        <w:sz w:val="16"/>
        <w:szCs w:val="16"/>
      </w:rPr>
      <w:t xml:space="preserve"> 20-1-</w:t>
    </w:r>
    <w:r w:rsidRPr="00EC3D80">
      <w:rPr>
        <w:sz w:val="16"/>
        <w:szCs w:val="16"/>
      </w:rPr>
      <w:t xml:space="preserve"> 201</w:t>
    </w:r>
    <w:r w:rsidR="00DE1BD1">
      <w:rPr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C88" w:rsidRDefault="00661C88" w:rsidP="00561126">
      <w:r>
        <w:separator/>
      </w:r>
    </w:p>
  </w:footnote>
  <w:footnote w:type="continuationSeparator" w:id="0">
    <w:p w:rsidR="00661C88" w:rsidRDefault="00661C88" w:rsidP="00561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100" w:rsidRDefault="005C452D" w:rsidP="00BF064B">
    <w:pPr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-173355</wp:posOffset>
          </wp:positionV>
          <wp:extent cx="850265" cy="579755"/>
          <wp:effectExtent l="0" t="0" r="6985" b="0"/>
          <wp:wrapTight wrapText="bothSides">
            <wp:wrapPolygon edited="0">
              <wp:start x="0" y="0"/>
              <wp:lineTo x="0" y="20583"/>
              <wp:lineTo x="21294" y="20583"/>
              <wp:lineTo x="21294" y="0"/>
              <wp:lineTo x="0" y="0"/>
            </wp:wrapPolygon>
          </wp:wrapTight>
          <wp:docPr id="3" name="Afbeelding 3" descr="C:\Users\BoxmaB\AppData\Local\Microsoft\Windows\Temporary Internet Files\Content.Outlook\CQP93A2N\STZ_tekst_druk_k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oxmaB\AppData\Local\Microsoft\Windows\Temporary Internet Files\Content.Outlook\CQP93A2N\STZ_tekst_druk_k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1126">
      <w:rPr>
        <w:b/>
        <w:bCs/>
        <w:noProof/>
        <w:sz w:val="32"/>
        <w:szCs w:val="32"/>
      </w:rPr>
      <w:t xml:space="preserve">Amendement </w:t>
    </w:r>
    <w:r w:rsidR="00C70195">
      <w:rPr>
        <w:b/>
        <w:bCs/>
        <w:noProof/>
        <w:sz w:val="32"/>
        <w:szCs w:val="32"/>
      </w:rPr>
      <w:t>aanmeld</w:t>
    </w:r>
    <w:r w:rsidR="00561126">
      <w:rPr>
        <w:b/>
        <w:bCs/>
        <w:noProof/>
        <w:sz w:val="32"/>
        <w:szCs w:val="32"/>
      </w:rPr>
      <w:t>formulier</w:t>
    </w:r>
    <w:r w:rsidRPr="00FD5033">
      <w:rPr>
        <w:b/>
        <w:bCs/>
        <w:sz w:val="32"/>
        <w:szCs w:val="32"/>
      </w:rPr>
      <w:t xml:space="preserve"> STZ</w:t>
    </w:r>
    <w:r>
      <w:rPr>
        <w:b/>
        <w:bCs/>
        <w:sz w:val="32"/>
        <w:szCs w:val="32"/>
      </w:rPr>
      <w:t xml:space="preserve"> ziekenhuizen</w:t>
    </w:r>
  </w:p>
  <w:p w:rsidR="00C70195" w:rsidRPr="00FD5033" w:rsidRDefault="00C70195" w:rsidP="00BF064B">
    <w:pPr>
      <w:rPr>
        <w:b/>
        <w:bCs/>
        <w:sz w:val="32"/>
        <w:szCs w:val="32"/>
      </w:rPr>
    </w:pPr>
    <w:r>
      <w:rPr>
        <w:b/>
        <w:bCs/>
        <w:sz w:val="32"/>
        <w:szCs w:val="32"/>
      </w:rPr>
      <w:t>Lokale uitvoerbaarheid</w:t>
    </w:r>
  </w:p>
  <w:p w:rsidR="009A4100" w:rsidRPr="00FD5033" w:rsidRDefault="00C70195" w:rsidP="00FD5033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36D8E"/>
    <w:multiLevelType w:val="hybridMultilevel"/>
    <w:tmpl w:val="F47CC1EE"/>
    <w:lvl w:ilvl="0" w:tplc="A4CEDBA2">
      <w:start w:val="5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40EF7"/>
    <w:multiLevelType w:val="hybridMultilevel"/>
    <w:tmpl w:val="079C5F22"/>
    <w:lvl w:ilvl="0" w:tplc="B764210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B055FE0"/>
    <w:multiLevelType w:val="multilevel"/>
    <w:tmpl w:val="DD5E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8E6986"/>
    <w:multiLevelType w:val="hybridMultilevel"/>
    <w:tmpl w:val="14C6631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26"/>
    <w:rsid w:val="00171B30"/>
    <w:rsid w:val="00254B41"/>
    <w:rsid w:val="002643D2"/>
    <w:rsid w:val="0030510A"/>
    <w:rsid w:val="00321559"/>
    <w:rsid w:val="004E2343"/>
    <w:rsid w:val="00561126"/>
    <w:rsid w:val="005C452D"/>
    <w:rsid w:val="00661C88"/>
    <w:rsid w:val="006947ED"/>
    <w:rsid w:val="00695E77"/>
    <w:rsid w:val="00AD610B"/>
    <w:rsid w:val="00B72287"/>
    <w:rsid w:val="00C70195"/>
    <w:rsid w:val="00DE1BD1"/>
    <w:rsid w:val="00E7079D"/>
    <w:rsid w:val="00EA7415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nhideWhenUsed/>
    <w:qFormat/>
    <w:rsid w:val="00FE74C2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1"/>
    <w:qFormat/>
    <w:rsid w:val="00FE74C2"/>
    <w:pPr>
      <w:keepNext/>
      <w:outlineLvl w:val="0"/>
    </w:pPr>
    <w:rPr>
      <w:b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1"/>
    <w:qFormat/>
    <w:rsid w:val="00FE74C2"/>
    <w:pPr>
      <w:keepNext/>
      <w:outlineLvl w:val="1"/>
    </w:pPr>
    <w:rPr>
      <w:rFonts w:cs="Arial"/>
      <w:b/>
      <w:bCs/>
      <w:iCs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1"/>
    <w:qFormat/>
    <w:rsid w:val="00FE74C2"/>
    <w:pPr>
      <w:keepNext/>
      <w:outlineLvl w:val="2"/>
    </w:pPr>
    <w:rPr>
      <w:rFonts w:cs="Arial"/>
      <w:b/>
      <w:bCs/>
      <w:szCs w:val="20"/>
    </w:rPr>
  </w:style>
  <w:style w:type="paragraph" w:styleId="Kop4">
    <w:name w:val="heading 4"/>
    <w:basedOn w:val="Standaard"/>
    <w:next w:val="Standaard"/>
    <w:link w:val="Kop4Char"/>
    <w:uiPriority w:val="1"/>
    <w:qFormat/>
    <w:rsid w:val="00FE74C2"/>
    <w:p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1"/>
    <w:qFormat/>
    <w:rsid w:val="00FE74C2"/>
    <w:pPr>
      <w:keepNext/>
      <w:keepLines/>
      <w:spacing w:before="200"/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rsid w:val="005611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561126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61126"/>
    <w:rPr>
      <w:rFonts w:ascii="Calibri" w:eastAsia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5611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1126"/>
    <w:rPr>
      <w:rFonts w:ascii="Calibri" w:eastAsia="Calibri" w:hAnsi="Calibri" w:cs="Calibri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rsid w:val="0056112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126"/>
    <w:rPr>
      <w:rFonts w:ascii="Tahoma" w:eastAsia="Calibri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5611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61126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rsid w:val="005611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61126"/>
    <w:rPr>
      <w:rFonts w:ascii="Calibri" w:eastAsia="Calibri" w:hAnsi="Calibri" w:cs="Calibri"/>
    </w:rPr>
  </w:style>
  <w:style w:type="paragraph" w:styleId="Lijstalinea">
    <w:name w:val="List Paragraph"/>
    <w:basedOn w:val="Standaard"/>
    <w:uiPriority w:val="99"/>
    <w:qFormat/>
    <w:rsid w:val="00561126"/>
    <w:pPr>
      <w:ind w:left="720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61126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1126"/>
    <w:rPr>
      <w:rFonts w:ascii="Calibri" w:eastAsia="Calibri" w:hAnsi="Calibri" w:cs="Calibri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61126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1"/>
    <w:rsid w:val="00FE74C2"/>
    <w:rPr>
      <w:rFonts w:ascii="Arial" w:eastAsia="Times New Roman" w:hAnsi="Arial" w:cs="Times New Roman"/>
      <w:b/>
      <w:sz w:val="24"/>
      <w:szCs w:val="28"/>
      <w:lang w:eastAsia="nl-NL"/>
    </w:rPr>
  </w:style>
  <w:style w:type="character" w:customStyle="1" w:styleId="Kop2Char">
    <w:name w:val="Kop 2 Char"/>
    <w:basedOn w:val="Standaardalinea-lettertype"/>
    <w:link w:val="Kop2"/>
    <w:uiPriority w:val="1"/>
    <w:rsid w:val="00FE74C2"/>
    <w:rPr>
      <w:rFonts w:ascii="Arial" w:eastAsia="Times New Roman" w:hAnsi="Arial" w:cs="Arial"/>
      <w:b/>
      <w:bCs/>
      <w:iCs/>
      <w:lang w:eastAsia="nl-NL"/>
    </w:rPr>
  </w:style>
  <w:style w:type="character" w:customStyle="1" w:styleId="Kop3Char">
    <w:name w:val="Kop 3 Char"/>
    <w:basedOn w:val="Standaardalinea-lettertype"/>
    <w:link w:val="Kop3"/>
    <w:uiPriority w:val="1"/>
    <w:rsid w:val="00FE74C2"/>
    <w:rPr>
      <w:rFonts w:ascii="Arial" w:eastAsia="Times New Roman" w:hAnsi="Arial" w:cs="Arial"/>
      <w:b/>
      <w:bCs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1"/>
    <w:rsid w:val="00FE74C2"/>
    <w:rPr>
      <w:rFonts w:ascii="Arial" w:eastAsiaTheme="majorEastAsia" w:hAnsi="Arial" w:cstheme="majorBidi"/>
      <w:b/>
      <w:bCs/>
      <w:i/>
      <w:iCs/>
      <w:sz w:val="20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uiPriority w:val="1"/>
    <w:rsid w:val="00FE74C2"/>
    <w:rPr>
      <w:rFonts w:ascii="Arial" w:eastAsiaTheme="majorEastAsia" w:hAnsi="Arial" w:cstheme="majorBidi"/>
      <w:i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nhideWhenUsed/>
    <w:qFormat/>
    <w:rsid w:val="00FE74C2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1"/>
    <w:qFormat/>
    <w:rsid w:val="00FE74C2"/>
    <w:pPr>
      <w:keepNext/>
      <w:outlineLvl w:val="0"/>
    </w:pPr>
    <w:rPr>
      <w:b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1"/>
    <w:qFormat/>
    <w:rsid w:val="00FE74C2"/>
    <w:pPr>
      <w:keepNext/>
      <w:outlineLvl w:val="1"/>
    </w:pPr>
    <w:rPr>
      <w:rFonts w:cs="Arial"/>
      <w:b/>
      <w:bCs/>
      <w:iCs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1"/>
    <w:qFormat/>
    <w:rsid w:val="00FE74C2"/>
    <w:pPr>
      <w:keepNext/>
      <w:outlineLvl w:val="2"/>
    </w:pPr>
    <w:rPr>
      <w:rFonts w:cs="Arial"/>
      <w:b/>
      <w:bCs/>
      <w:szCs w:val="20"/>
    </w:rPr>
  </w:style>
  <w:style w:type="paragraph" w:styleId="Kop4">
    <w:name w:val="heading 4"/>
    <w:basedOn w:val="Standaard"/>
    <w:next w:val="Standaard"/>
    <w:link w:val="Kop4Char"/>
    <w:uiPriority w:val="1"/>
    <w:qFormat/>
    <w:rsid w:val="00FE74C2"/>
    <w:p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1"/>
    <w:qFormat/>
    <w:rsid w:val="00FE74C2"/>
    <w:pPr>
      <w:keepNext/>
      <w:keepLines/>
      <w:spacing w:before="200"/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rsid w:val="005611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561126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61126"/>
    <w:rPr>
      <w:rFonts w:ascii="Calibri" w:eastAsia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5611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1126"/>
    <w:rPr>
      <w:rFonts w:ascii="Calibri" w:eastAsia="Calibri" w:hAnsi="Calibri" w:cs="Calibri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rsid w:val="0056112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126"/>
    <w:rPr>
      <w:rFonts w:ascii="Tahoma" w:eastAsia="Calibri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5611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61126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rsid w:val="005611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61126"/>
    <w:rPr>
      <w:rFonts w:ascii="Calibri" w:eastAsia="Calibri" w:hAnsi="Calibri" w:cs="Calibri"/>
    </w:rPr>
  </w:style>
  <w:style w:type="paragraph" w:styleId="Lijstalinea">
    <w:name w:val="List Paragraph"/>
    <w:basedOn w:val="Standaard"/>
    <w:uiPriority w:val="99"/>
    <w:qFormat/>
    <w:rsid w:val="00561126"/>
    <w:pPr>
      <w:ind w:left="720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61126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1126"/>
    <w:rPr>
      <w:rFonts w:ascii="Calibri" w:eastAsia="Calibri" w:hAnsi="Calibri" w:cs="Calibri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61126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1"/>
    <w:rsid w:val="00FE74C2"/>
    <w:rPr>
      <w:rFonts w:ascii="Arial" w:eastAsia="Times New Roman" w:hAnsi="Arial" w:cs="Times New Roman"/>
      <w:b/>
      <w:sz w:val="24"/>
      <w:szCs w:val="28"/>
      <w:lang w:eastAsia="nl-NL"/>
    </w:rPr>
  </w:style>
  <w:style w:type="character" w:customStyle="1" w:styleId="Kop2Char">
    <w:name w:val="Kop 2 Char"/>
    <w:basedOn w:val="Standaardalinea-lettertype"/>
    <w:link w:val="Kop2"/>
    <w:uiPriority w:val="1"/>
    <w:rsid w:val="00FE74C2"/>
    <w:rPr>
      <w:rFonts w:ascii="Arial" w:eastAsia="Times New Roman" w:hAnsi="Arial" w:cs="Arial"/>
      <w:b/>
      <w:bCs/>
      <w:iCs/>
      <w:lang w:eastAsia="nl-NL"/>
    </w:rPr>
  </w:style>
  <w:style w:type="character" w:customStyle="1" w:styleId="Kop3Char">
    <w:name w:val="Kop 3 Char"/>
    <w:basedOn w:val="Standaardalinea-lettertype"/>
    <w:link w:val="Kop3"/>
    <w:uiPriority w:val="1"/>
    <w:rsid w:val="00FE74C2"/>
    <w:rPr>
      <w:rFonts w:ascii="Arial" w:eastAsia="Times New Roman" w:hAnsi="Arial" w:cs="Arial"/>
      <w:b/>
      <w:bCs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1"/>
    <w:rsid w:val="00FE74C2"/>
    <w:rPr>
      <w:rFonts w:ascii="Arial" w:eastAsiaTheme="majorEastAsia" w:hAnsi="Arial" w:cstheme="majorBidi"/>
      <w:b/>
      <w:bCs/>
      <w:i/>
      <w:iCs/>
      <w:sz w:val="20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uiPriority w:val="1"/>
    <w:rsid w:val="00FE74C2"/>
    <w:rPr>
      <w:rFonts w:ascii="Arial" w:eastAsiaTheme="majorEastAsia" w:hAnsi="Arial" w:cstheme="majorBidi"/>
      <w:i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6B5C2C82</Template>
  <TotalTime>4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Maasstad Ziekenhuis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Diana van Rooijen</cp:lastModifiedBy>
  <cp:revision>3</cp:revision>
  <dcterms:created xsi:type="dcterms:W3CDTF">2015-01-30T10:14:00Z</dcterms:created>
  <dcterms:modified xsi:type="dcterms:W3CDTF">2015-02-04T09:12:00Z</dcterms:modified>
</cp:coreProperties>
</file>